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  <w:r w:rsidRPr="00AC79EA">
        <w:rPr>
          <w:sz w:val="22"/>
        </w:rPr>
        <w:t>Phillips</w:t>
      </w:r>
      <w:r>
        <w:rPr>
          <w:sz w:val="22"/>
        </w:rPr>
        <w:t xml:space="preserve"> Idowu jumped 16.5m in the triple jump at the London Olympics last year. 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The winner jumped 18.3m.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How much further did the winner jump?</w:t>
      </w: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 xml:space="preserve">James is 1.43m tall, and Jodie is 135cm. 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How much taller is James than Jodie?</w:t>
      </w: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 xml:space="preserve">The length of a swimming pool is 25m. 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 xml:space="preserve">Miss Mitchell swims 200m every morning. 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How many lengths is this?</w:t>
      </w: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3 pencils are laid in one long line on the table.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The first is 16cm, the second 155mm, and the third 13cm.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 xml:space="preserve">What is the total length of all 3 pencils, in both cm </w:t>
      </w:r>
      <w:r w:rsidRPr="006E77F0">
        <w:rPr>
          <w:b/>
          <w:sz w:val="22"/>
        </w:rPr>
        <w:t>and</w:t>
      </w:r>
      <w:r>
        <w:rPr>
          <w:sz w:val="22"/>
        </w:rPr>
        <w:t xml:space="preserve"> mm</w:t>
      </w:r>
      <w:bookmarkStart w:id="0" w:name="_GoBack"/>
      <w:r>
        <w:rPr>
          <w:sz w:val="22"/>
        </w:rPr>
        <w:t>?</w:t>
      </w:r>
      <w:bookmarkEnd w:id="0"/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It is approximately 83km from Nottingham to Birmingham.</w:t>
      </w:r>
    </w:p>
    <w:p w:rsidR="005A589A" w:rsidRDefault="005A589A" w:rsidP="005A589A">
      <w:pPr>
        <w:pStyle w:val="ListParagraph"/>
        <w:numPr>
          <w:ilvl w:val="0"/>
          <w:numId w:val="1"/>
        </w:numPr>
        <w:jc w:val="center"/>
        <w:rPr>
          <w:sz w:val="22"/>
        </w:rPr>
      </w:pPr>
      <w:r w:rsidRPr="006E77F0">
        <w:rPr>
          <w:sz w:val="22"/>
        </w:rPr>
        <w:t>How many m is this?</w:t>
      </w:r>
    </w:p>
    <w:p w:rsidR="005A589A" w:rsidRDefault="005A589A" w:rsidP="005A589A">
      <w:pPr>
        <w:pStyle w:val="ListParagraph"/>
        <w:numPr>
          <w:ilvl w:val="0"/>
          <w:numId w:val="1"/>
        </w:numPr>
        <w:jc w:val="center"/>
        <w:rPr>
          <w:sz w:val="22"/>
        </w:rPr>
      </w:pPr>
      <w:r>
        <w:rPr>
          <w:sz w:val="22"/>
        </w:rPr>
        <w:t>How far would a journey to, and from, Birmingham be?</w:t>
      </w: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  <w:r w:rsidRPr="00BB0CE6">
        <w:rPr>
          <w:sz w:val="22"/>
        </w:rPr>
        <w:t xml:space="preserve">At the weekend I walked 2.5km. </w:t>
      </w:r>
    </w:p>
    <w:p w:rsidR="005A589A" w:rsidRDefault="005A589A" w:rsidP="005A589A">
      <w:pPr>
        <w:jc w:val="center"/>
        <w:rPr>
          <w:sz w:val="22"/>
        </w:rPr>
      </w:pPr>
      <w:r w:rsidRPr="00BB0CE6">
        <w:rPr>
          <w:sz w:val="22"/>
        </w:rPr>
        <w:t xml:space="preserve">My Dad walked 200m further than me. </w:t>
      </w:r>
    </w:p>
    <w:p w:rsidR="005A589A" w:rsidRDefault="005A589A" w:rsidP="005A589A">
      <w:pPr>
        <w:jc w:val="center"/>
        <w:rPr>
          <w:sz w:val="22"/>
        </w:rPr>
      </w:pPr>
      <w:r w:rsidRPr="00BB0CE6">
        <w:rPr>
          <w:sz w:val="22"/>
        </w:rPr>
        <w:t>How far did he walk?</w:t>
      </w: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The perimeter of a pentagon is 35cm.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 xml:space="preserve">What is the length of each side, in both cm </w:t>
      </w:r>
      <w:r w:rsidRPr="00BB0CE6">
        <w:rPr>
          <w:b/>
          <w:sz w:val="22"/>
        </w:rPr>
        <w:t>and</w:t>
      </w:r>
      <w:r>
        <w:rPr>
          <w:sz w:val="22"/>
        </w:rPr>
        <w:t xml:space="preserve"> mm?</w:t>
      </w: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The Harrison family sets off on a 52.4km journey to visit their relatives.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They have driven 23,000m so far.</w:t>
      </w:r>
    </w:p>
    <w:p w:rsidR="005A589A" w:rsidRDefault="005A589A" w:rsidP="005A589A">
      <w:pPr>
        <w:jc w:val="center"/>
        <w:rPr>
          <w:sz w:val="22"/>
        </w:rPr>
      </w:pPr>
      <w:r>
        <w:rPr>
          <w:sz w:val="22"/>
        </w:rPr>
        <w:t>How much further do they have to drive?</w:t>
      </w:r>
    </w:p>
    <w:p w:rsidR="00E36D39" w:rsidRDefault="00E36D39"/>
    <w:sectPr w:rsidR="00E36D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0B6D2B"/>
    <w:multiLevelType w:val="hybridMultilevel"/>
    <w:tmpl w:val="93FCD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89A"/>
    <w:rsid w:val="001D1ABC"/>
    <w:rsid w:val="0020075F"/>
    <w:rsid w:val="005A589A"/>
    <w:rsid w:val="00E36D39"/>
    <w:rsid w:val="00EE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046E38-6AF0-4152-AD1D-99CA596C9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589A"/>
    <w:pPr>
      <w:spacing w:after="0" w:line="240" w:lineRule="auto"/>
    </w:pPr>
    <w:rPr>
      <w:rFonts w:ascii="Comic Sans MS" w:eastAsia="Times New Roman" w:hAnsi="Comic Sans MS" w:cs="Times New Roman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4A14FFED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Dixon</dc:creator>
  <cp:keywords/>
  <dc:description/>
  <cp:lastModifiedBy>Carina Dixon</cp:lastModifiedBy>
  <cp:revision>1</cp:revision>
  <dcterms:created xsi:type="dcterms:W3CDTF">2020-06-23T10:53:00Z</dcterms:created>
  <dcterms:modified xsi:type="dcterms:W3CDTF">2020-06-23T10:54:00Z</dcterms:modified>
</cp:coreProperties>
</file>