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1E82" w:rsidRDefault="00B41E82" w:rsidP="00B41E82">
      <w:pPr>
        <w:jc w:val="center"/>
        <w:rPr>
          <w:sz w:val="24"/>
          <w:szCs w:val="24"/>
        </w:rPr>
      </w:pPr>
      <w:r>
        <w:rPr>
          <w:sz w:val="24"/>
          <w:szCs w:val="24"/>
        </w:rPr>
        <w:t>Lewis went to the shop and bought a magazine for £3.80,</w:t>
      </w:r>
    </w:p>
    <w:p w:rsidR="00B41E82" w:rsidRDefault="00B41E82" w:rsidP="00B41E82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and 2 packets of </w:t>
      </w:r>
      <w:proofErr w:type="spellStart"/>
      <w:r>
        <w:rPr>
          <w:sz w:val="24"/>
          <w:szCs w:val="24"/>
        </w:rPr>
        <w:t>biscuitsat</w:t>
      </w:r>
      <w:proofErr w:type="spellEnd"/>
      <w:r>
        <w:rPr>
          <w:sz w:val="24"/>
          <w:szCs w:val="24"/>
        </w:rPr>
        <w:t xml:space="preserve"> £2.50 each.</w:t>
      </w:r>
    </w:p>
    <w:p w:rsidR="00B41E82" w:rsidRDefault="00B41E82" w:rsidP="00B41E82">
      <w:pPr>
        <w:jc w:val="center"/>
        <w:rPr>
          <w:sz w:val="24"/>
          <w:szCs w:val="24"/>
        </w:rPr>
      </w:pPr>
      <w:r>
        <w:rPr>
          <w:sz w:val="24"/>
          <w:szCs w:val="24"/>
        </w:rPr>
        <w:t>How much does he spend altogether?</w:t>
      </w:r>
    </w:p>
    <w:p w:rsidR="00B41E82" w:rsidRDefault="00B41E82" w:rsidP="00B41E82">
      <w:pPr>
        <w:jc w:val="center"/>
        <w:rPr>
          <w:sz w:val="24"/>
          <w:szCs w:val="24"/>
        </w:rPr>
      </w:pPr>
    </w:p>
    <w:p w:rsidR="00B41E82" w:rsidRDefault="00B41E82" w:rsidP="00B41E82">
      <w:pPr>
        <w:jc w:val="center"/>
        <w:rPr>
          <w:sz w:val="24"/>
          <w:szCs w:val="24"/>
        </w:rPr>
      </w:pPr>
    </w:p>
    <w:p w:rsidR="00B41E82" w:rsidRDefault="00B41E82" w:rsidP="00B41E82">
      <w:pPr>
        <w:jc w:val="center"/>
        <w:rPr>
          <w:sz w:val="24"/>
          <w:szCs w:val="24"/>
        </w:rPr>
      </w:pPr>
      <w:r>
        <w:rPr>
          <w:sz w:val="24"/>
          <w:szCs w:val="24"/>
        </w:rPr>
        <w:t>Mia just loves swimming, and she bought some new goggles at £9.70.</w:t>
      </w:r>
    </w:p>
    <w:p w:rsidR="00B41E82" w:rsidRDefault="00B41E82" w:rsidP="00B41E82">
      <w:pPr>
        <w:jc w:val="center"/>
        <w:rPr>
          <w:sz w:val="24"/>
          <w:szCs w:val="24"/>
        </w:rPr>
      </w:pPr>
      <w:r>
        <w:rPr>
          <w:sz w:val="24"/>
          <w:szCs w:val="24"/>
        </w:rPr>
        <w:t>When she took them to the till, they came up at half price.</w:t>
      </w:r>
    </w:p>
    <w:p w:rsidR="00B41E82" w:rsidRDefault="00B41E82" w:rsidP="00B41E82">
      <w:pPr>
        <w:jc w:val="center"/>
        <w:rPr>
          <w:sz w:val="24"/>
          <w:szCs w:val="24"/>
        </w:rPr>
      </w:pPr>
      <w:r>
        <w:rPr>
          <w:sz w:val="24"/>
          <w:szCs w:val="24"/>
        </w:rPr>
        <w:t>How much did Mia’s swimming goggles cost?</w:t>
      </w:r>
    </w:p>
    <w:p w:rsidR="00B41E82" w:rsidRDefault="00B41E82" w:rsidP="00B41E82">
      <w:pPr>
        <w:jc w:val="center"/>
        <w:rPr>
          <w:sz w:val="24"/>
          <w:szCs w:val="24"/>
        </w:rPr>
      </w:pPr>
    </w:p>
    <w:p w:rsidR="00B41E82" w:rsidRDefault="00B41E82" w:rsidP="00B41E82">
      <w:pPr>
        <w:jc w:val="center"/>
        <w:rPr>
          <w:sz w:val="24"/>
          <w:szCs w:val="24"/>
        </w:rPr>
      </w:pPr>
    </w:p>
    <w:p w:rsidR="00B41E82" w:rsidRDefault="00B41E82" w:rsidP="00B41E82">
      <w:pPr>
        <w:jc w:val="center"/>
        <w:rPr>
          <w:sz w:val="24"/>
          <w:szCs w:val="24"/>
        </w:rPr>
      </w:pPr>
      <w:r>
        <w:rPr>
          <w:sz w:val="24"/>
          <w:szCs w:val="24"/>
        </w:rPr>
        <w:t>A One Direction CD costs £10.40, whilst Little Mix’s CD costs £7.75.</w:t>
      </w:r>
    </w:p>
    <w:p w:rsidR="00B41E82" w:rsidRDefault="00B41E82" w:rsidP="00B41E82">
      <w:pPr>
        <w:jc w:val="center"/>
        <w:rPr>
          <w:sz w:val="24"/>
          <w:szCs w:val="24"/>
        </w:rPr>
      </w:pPr>
      <w:r>
        <w:rPr>
          <w:sz w:val="24"/>
          <w:szCs w:val="24"/>
        </w:rPr>
        <w:t>How much more does One Direction’s CD cost?</w:t>
      </w:r>
    </w:p>
    <w:p w:rsidR="00B41E82" w:rsidRDefault="00B41E82" w:rsidP="00B41E82">
      <w:pPr>
        <w:jc w:val="center"/>
        <w:rPr>
          <w:sz w:val="24"/>
          <w:szCs w:val="24"/>
        </w:rPr>
      </w:pPr>
    </w:p>
    <w:p w:rsidR="00B41E82" w:rsidRDefault="00B41E82" w:rsidP="00B41E82">
      <w:pPr>
        <w:jc w:val="center"/>
        <w:rPr>
          <w:sz w:val="24"/>
          <w:szCs w:val="24"/>
        </w:rPr>
      </w:pPr>
    </w:p>
    <w:p w:rsidR="00B41E82" w:rsidRDefault="00B41E82" w:rsidP="00B41E82">
      <w:pPr>
        <w:jc w:val="center"/>
        <w:rPr>
          <w:sz w:val="24"/>
          <w:szCs w:val="24"/>
        </w:rPr>
      </w:pPr>
      <w:r>
        <w:rPr>
          <w:sz w:val="24"/>
          <w:szCs w:val="24"/>
        </w:rPr>
        <w:t>Josh paid £8.70 for 2 pairs of new football socks.</w:t>
      </w:r>
    </w:p>
    <w:p w:rsidR="00B41E82" w:rsidRDefault="00B41E82" w:rsidP="00B41E82">
      <w:pPr>
        <w:jc w:val="center"/>
        <w:rPr>
          <w:sz w:val="24"/>
          <w:szCs w:val="24"/>
        </w:rPr>
      </w:pPr>
      <w:r>
        <w:rPr>
          <w:sz w:val="24"/>
          <w:szCs w:val="24"/>
        </w:rPr>
        <w:t>How much does each pair cost?</w:t>
      </w:r>
    </w:p>
    <w:p w:rsidR="00B41E82" w:rsidRDefault="00B41E82" w:rsidP="00B41E82">
      <w:pPr>
        <w:jc w:val="center"/>
        <w:rPr>
          <w:sz w:val="24"/>
          <w:szCs w:val="24"/>
        </w:rPr>
      </w:pPr>
    </w:p>
    <w:p w:rsidR="00B41E82" w:rsidRDefault="00B41E82" w:rsidP="00B41E82">
      <w:pPr>
        <w:jc w:val="center"/>
        <w:rPr>
          <w:sz w:val="24"/>
          <w:szCs w:val="24"/>
        </w:rPr>
      </w:pPr>
    </w:p>
    <w:p w:rsidR="00B41E82" w:rsidRDefault="00B41E82" w:rsidP="00B41E82">
      <w:pPr>
        <w:jc w:val="center"/>
        <w:rPr>
          <w:sz w:val="24"/>
          <w:szCs w:val="24"/>
        </w:rPr>
      </w:pPr>
      <w:r>
        <w:rPr>
          <w:sz w:val="24"/>
          <w:szCs w:val="24"/>
        </w:rPr>
        <w:t>Train tickets from Nottingham to Birmingham cost £11.20 for a single journey.</w:t>
      </w:r>
    </w:p>
    <w:p w:rsidR="00B41E82" w:rsidRDefault="00B41E82" w:rsidP="00B41E82">
      <w:pPr>
        <w:pStyle w:val="ListParagraph"/>
        <w:numPr>
          <w:ilvl w:val="0"/>
          <w:numId w:val="1"/>
        </w:numPr>
        <w:jc w:val="center"/>
        <w:rPr>
          <w:sz w:val="24"/>
          <w:szCs w:val="24"/>
        </w:rPr>
      </w:pPr>
      <w:r w:rsidRPr="001C1136">
        <w:rPr>
          <w:sz w:val="24"/>
          <w:szCs w:val="24"/>
        </w:rPr>
        <w:t>How much would a return journey ticket cost?</w:t>
      </w:r>
    </w:p>
    <w:p w:rsidR="00B41E82" w:rsidRPr="001C1136" w:rsidRDefault="00B41E82" w:rsidP="00B41E82">
      <w:pPr>
        <w:pStyle w:val="ListParagraph"/>
        <w:numPr>
          <w:ilvl w:val="0"/>
          <w:numId w:val="1"/>
        </w:numPr>
        <w:jc w:val="center"/>
        <w:rPr>
          <w:sz w:val="24"/>
          <w:szCs w:val="24"/>
        </w:rPr>
      </w:pPr>
      <w:r>
        <w:rPr>
          <w:sz w:val="24"/>
          <w:szCs w:val="24"/>
        </w:rPr>
        <w:t>How much would it cost for 2 return tickets?</w:t>
      </w:r>
    </w:p>
    <w:p w:rsidR="00B41E82" w:rsidRDefault="00B41E82" w:rsidP="00B41E82">
      <w:pPr>
        <w:rPr>
          <w:sz w:val="24"/>
          <w:szCs w:val="24"/>
        </w:rPr>
      </w:pPr>
    </w:p>
    <w:p w:rsidR="00B41E82" w:rsidRDefault="00B41E82" w:rsidP="00B41E82">
      <w:pPr>
        <w:rPr>
          <w:sz w:val="24"/>
          <w:szCs w:val="24"/>
        </w:rPr>
      </w:pPr>
    </w:p>
    <w:p w:rsidR="00B41E82" w:rsidRDefault="00B41E82" w:rsidP="00B41E82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Miss Mitchell bought 3 bags of sweets and 1 packet of </w:t>
      </w:r>
      <w:proofErr w:type="spellStart"/>
      <w:r>
        <w:rPr>
          <w:sz w:val="24"/>
          <w:szCs w:val="24"/>
        </w:rPr>
        <w:t>lollies</w:t>
      </w:r>
      <w:proofErr w:type="spellEnd"/>
    </w:p>
    <w:p w:rsidR="00B41E82" w:rsidRDefault="00B41E82" w:rsidP="00B41E82">
      <w:pPr>
        <w:jc w:val="center"/>
        <w:rPr>
          <w:sz w:val="24"/>
          <w:szCs w:val="24"/>
        </w:rPr>
      </w:pPr>
      <w:r>
        <w:rPr>
          <w:sz w:val="24"/>
          <w:szCs w:val="24"/>
        </w:rPr>
        <w:t>to fill up Class 4’s sweetie tin!</w:t>
      </w:r>
    </w:p>
    <w:p w:rsidR="00B41E82" w:rsidRDefault="00B41E82" w:rsidP="00B41E82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The bags cost £2.35, and the </w:t>
      </w:r>
      <w:proofErr w:type="spellStart"/>
      <w:r>
        <w:rPr>
          <w:sz w:val="24"/>
          <w:szCs w:val="24"/>
        </w:rPr>
        <w:t>lollies</w:t>
      </w:r>
      <w:proofErr w:type="spellEnd"/>
      <w:r>
        <w:rPr>
          <w:sz w:val="24"/>
          <w:szCs w:val="24"/>
        </w:rPr>
        <w:t xml:space="preserve"> cost £1.20.</w:t>
      </w:r>
    </w:p>
    <w:p w:rsidR="00B41E82" w:rsidRDefault="00B41E82" w:rsidP="00B41E82">
      <w:pPr>
        <w:jc w:val="center"/>
        <w:rPr>
          <w:sz w:val="24"/>
          <w:szCs w:val="24"/>
        </w:rPr>
      </w:pPr>
      <w:r>
        <w:rPr>
          <w:sz w:val="24"/>
          <w:szCs w:val="24"/>
        </w:rPr>
        <w:t>How much did Miss Mitchell spend altogether?</w:t>
      </w:r>
    </w:p>
    <w:p w:rsidR="00B41E82" w:rsidRDefault="00B41E82" w:rsidP="00B41E82">
      <w:pPr>
        <w:jc w:val="center"/>
        <w:rPr>
          <w:sz w:val="24"/>
          <w:szCs w:val="24"/>
        </w:rPr>
      </w:pPr>
    </w:p>
    <w:p w:rsidR="00B41E82" w:rsidRDefault="00B41E82" w:rsidP="00B41E82">
      <w:pPr>
        <w:jc w:val="center"/>
        <w:rPr>
          <w:sz w:val="24"/>
          <w:szCs w:val="24"/>
        </w:rPr>
      </w:pPr>
    </w:p>
    <w:p w:rsidR="00B41E82" w:rsidRDefault="00B41E82" w:rsidP="00B41E82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A child’s ticket to the cinema costs £5.60, whilst an </w:t>
      </w:r>
      <w:proofErr w:type="gramStart"/>
      <w:r>
        <w:rPr>
          <w:sz w:val="24"/>
          <w:szCs w:val="24"/>
        </w:rPr>
        <w:t>adults</w:t>
      </w:r>
      <w:proofErr w:type="gramEnd"/>
      <w:r>
        <w:rPr>
          <w:sz w:val="24"/>
          <w:szCs w:val="24"/>
        </w:rPr>
        <w:t xml:space="preserve"> costs £8.50.</w:t>
      </w:r>
    </w:p>
    <w:p w:rsidR="00B41E82" w:rsidRPr="001C1136" w:rsidRDefault="00B41E82" w:rsidP="00B41E82">
      <w:pPr>
        <w:pStyle w:val="ListParagraph"/>
        <w:numPr>
          <w:ilvl w:val="0"/>
          <w:numId w:val="2"/>
        </w:numPr>
        <w:jc w:val="center"/>
        <w:rPr>
          <w:sz w:val="24"/>
          <w:szCs w:val="24"/>
        </w:rPr>
      </w:pPr>
      <w:r w:rsidRPr="001C1136">
        <w:rPr>
          <w:sz w:val="24"/>
          <w:szCs w:val="24"/>
        </w:rPr>
        <w:t>How much more does an adult ticket cost?</w:t>
      </w:r>
    </w:p>
    <w:p w:rsidR="00B41E82" w:rsidRPr="001C1136" w:rsidRDefault="00B41E82" w:rsidP="00B41E82">
      <w:pPr>
        <w:pStyle w:val="ListParagraph"/>
        <w:numPr>
          <w:ilvl w:val="0"/>
          <w:numId w:val="2"/>
        </w:numPr>
        <w:jc w:val="center"/>
        <w:rPr>
          <w:sz w:val="24"/>
          <w:szCs w:val="24"/>
        </w:rPr>
      </w:pPr>
      <w:r w:rsidRPr="001C1136">
        <w:rPr>
          <w:sz w:val="24"/>
          <w:szCs w:val="24"/>
        </w:rPr>
        <w:t>How much would it cost for 2 adults and 2 children to go to the cinema?</w:t>
      </w:r>
    </w:p>
    <w:p w:rsidR="00B41E82" w:rsidRDefault="00B41E82" w:rsidP="00B41E82">
      <w:pPr>
        <w:jc w:val="center"/>
        <w:rPr>
          <w:sz w:val="24"/>
          <w:szCs w:val="24"/>
        </w:rPr>
      </w:pPr>
    </w:p>
    <w:p w:rsidR="00B41E82" w:rsidRDefault="00B41E82" w:rsidP="00B41E82">
      <w:pPr>
        <w:jc w:val="center"/>
        <w:rPr>
          <w:sz w:val="24"/>
          <w:szCs w:val="24"/>
        </w:rPr>
      </w:pPr>
    </w:p>
    <w:p w:rsidR="00B41E82" w:rsidRDefault="00B41E82" w:rsidP="00B41E82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Hannah went shopping with £15.10, and bought some </w:t>
      </w:r>
    </w:p>
    <w:p w:rsidR="00B41E82" w:rsidRDefault="00B41E82" w:rsidP="00B41E82">
      <w:pPr>
        <w:jc w:val="center"/>
        <w:rPr>
          <w:sz w:val="24"/>
          <w:szCs w:val="24"/>
        </w:rPr>
      </w:pPr>
      <w:r>
        <w:rPr>
          <w:sz w:val="24"/>
          <w:szCs w:val="24"/>
        </w:rPr>
        <w:t>sunglasses for £9.80, and flip flops for £2.45.</w:t>
      </w:r>
    </w:p>
    <w:p w:rsidR="00B41E82" w:rsidRDefault="00B41E82" w:rsidP="00B41E82">
      <w:pPr>
        <w:jc w:val="center"/>
        <w:rPr>
          <w:sz w:val="24"/>
          <w:szCs w:val="24"/>
        </w:rPr>
      </w:pPr>
      <w:r>
        <w:rPr>
          <w:sz w:val="24"/>
          <w:szCs w:val="24"/>
        </w:rPr>
        <w:t>How much money did she have left?</w:t>
      </w:r>
    </w:p>
    <w:p w:rsidR="00E36D39" w:rsidRDefault="00E36D39">
      <w:bookmarkStart w:id="0" w:name="_GoBack"/>
      <w:bookmarkEnd w:id="0"/>
    </w:p>
    <w:sectPr w:rsidR="00E36D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E44149"/>
    <w:multiLevelType w:val="hybridMultilevel"/>
    <w:tmpl w:val="49247C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2C0B6F"/>
    <w:multiLevelType w:val="hybridMultilevel"/>
    <w:tmpl w:val="8CF070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E82"/>
    <w:rsid w:val="001D1ABC"/>
    <w:rsid w:val="0020075F"/>
    <w:rsid w:val="00B41E82"/>
    <w:rsid w:val="00E36D39"/>
    <w:rsid w:val="00EE5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1EBEDE-4EAA-4D98-90FD-BF694F30B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41E82"/>
    <w:pPr>
      <w:spacing w:after="0" w:line="240" w:lineRule="auto"/>
    </w:pPr>
    <w:rPr>
      <w:rFonts w:ascii="Comic Sans MS" w:eastAsia="Times New Roman" w:hAnsi="Comic Sans MS" w:cs="Times New Roman"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1E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4A14FFED</Template>
  <TotalTime>1</TotalTime>
  <Pages>1</Pages>
  <Words>177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Carina Dixon</dc:creator>
  <cp:keywords/>
  <dc:description/>
  <cp:lastModifiedBy>Carina Dixon</cp:lastModifiedBy>
  <cp:revision>1</cp:revision>
  <dcterms:created xsi:type="dcterms:W3CDTF">2020-06-23T13:10:00Z</dcterms:created>
  <dcterms:modified xsi:type="dcterms:W3CDTF">2020-06-23T13:11:00Z</dcterms:modified>
</cp:coreProperties>
</file>