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4551" w:rsidRDefault="00AA4551" w:rsidP="00280160">
      <w:pPr>
        <w:jc w:val="center"/>
        <w:rPr>
          <w:sz w:val="24"/>
          <w:szCs w:val="24"/>
        </w:rPr>
      </w:pPr>
      <w:r w:rsidRPr="00283900">
        <w:rPr>
          <w:sz w:val="24"/>
          <w:szCs w:val="24"/>
        </w:rPr>
        <w:t>Bob</w:t>
      </w:r>
      <w:r>
        <w:rPr>
          <w:sz w:val="24"/>
          <w:szCs w:val="24"/>
        </w:rPr>
        <w:t xml:space="preserve"> bought 11 apples from the greengrocers. Each weighed 212.5g.</w:t>
      </w:r>
    </w:p>
    <w:p w:rsidR="00AA4551" w:rsidRDefault="00AA4551" w:rsidP="00AA4551">
      <w:pPr>
        <w:jc w:val="center"/>
        <w:rPr>
          <w:color w:val="FF0000"/>
          <w:sz w:val="24"/>
          <w:szCs w:val="24"/>
        </w:rPr>
      </w:pPr>
      <w:r>
        <w:rPr>
          <w:sz w:val="24"/>
          <w:szCs w:val="24"/>
        </w:rPr>
        <w:t>How much did they weigh altogether?</w:t>
      </w:r>
      <w:r w:rsidR="00280160">
        <w:rPr>
          <w:sz w:val="24"/>
          <w:szCs w:val="24"/>
        </w:rPr>
        <w:t xml:space="preserve"> </w:t>
      </w:r>
    </w:p>
    <w:p w:rsidR="00DC0F3D" w:rsidRDefault="00DC0F3D" w:rsidP="00AA4551">
      <w:pPr>
        <w:jc w:val="center"/>
        <w:rPr>
          <w:sz w:val="24"/>
          <w:szCs w:val="24"/>
        </w:rPr>
      </w:pPr>
      <w:bookmarkStart w:id="0" w:name="_GoBack"/>
      <w:bookmarkEnd w:id="0"/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Sandip bought a bag of sweets, and decided to share them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into party bags for his 14 friends. The bag weighed 3276g.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did each party bag weigh?</w:t>
      </w:r>
      <w:r w:rsidR="00280160">
        <w:rPr>
          <w:sz w:val="24"/>
          <w:szCs w:val="24"/>
        </w:rPr>
        <w:t xml:space="preserve"> </w:t>
      </w: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There are 12 lions at Yorkshire Wildlife Park.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Each weighs around 0.195g.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What is the combined weight of the lions at the park?</w:t>
      </w:r>
      <w:r w:rsidR="00280160">
        <w:rPr>
          <w:sz w:val="24"/>
          <w:szCs w:val="24"/>
        </w:rPr>
        <w:t xml:space="preserve">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What is the combined weight in kg?</w:t>
      </w:r>
      <w:r w:rsidR="00280160">
        <w:rPr>
          <w:sz w:val="24"/>
          <w:szCs w:val="24"/>
        </w:rPr>
        <w:t xml:space="preserve"> </w:t>
      </w: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There were 9 cars in a garage.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Three weighed 1.35kg, two weighed 1670g, and the 4 weighed 1.4kg.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did the cars weigh altogether?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Another car came into the garage; it weighed half of 3000g.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do the cars weigh together now?</w:t>
      </w:r>
      <w:r w:rsidR="00280160">
        <w:rPr>
          <w:sz w:val="24"/>
          <w:szCs w:val="24"/>
        </w:rPr>
        <w:t xml:space="preserve"> </w:t>
      </w:r>
    </w:p>
    <w:p w:rsidR="00AA4551" w:rsidRDefault="00AA4551" w:rsidP="00280160">
      <w:pPr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Adam weighs 37.5kg, Jack weighs 34.56kg, and Laura weighs 35.65kg.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What is their combined weight?</w:t>
      </w:r>
      <w:r w:rsidR="00280160">
        <w:rPr>
          <w:sz w:val="24"/>
          <w:szCs w:val="24"/>
        </w:rPr>
        <w:t xml:space="preserve">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What is the difference between Adam’s weight and Jack’s?</w:t>
      </w:r>
      <w:r w:rsidR="00280160">
        <w:rPr>
          <w:sz w:val="24"/>
          <w:szCs w:val="24"/>
        </w:rPr>
        <w:t xml:space="preserve"> </w:t>
      </w: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It’s feeding time at Yorkshire Wildlife Park!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 lemurs are each fed 554g of fruit for lunch,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and 230g of fruit for their dinner. 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If there are 8 lemurs at the park, how much food do they consume altogether?</w:t>
      </w:r>
      <w:r w:rsidR="00280160">
        <w:rPr>
          <w:sz w:val="24"/>
          <w:szCs w:val="24"/>
        </w:rPr>
        <w:t xml:space="preserve"> </w:t>
      </w:r>
    </w:p>
    <w:p w:rsidR="00DC0F3D" w:rsidRDefault="00DC0F3D" w:rsidP="00AA4551">
      <w:pPr>
        <w:jc w:val="center"/>
        <w:rPr>
          <w:sz w:val="24"/>
          <w:szCs w:val="24"/>
        </w:rPr>
      </w:pPr>
    </w:p>
    <w:p w:rsidR="00AA4551" w:rsidRDefault="00AA4551" w:rsidP="00AA4551">
      <w:pPr>
        <w:jc w:val="center"/>
        <w:rPr>
          <w:sz w:val="24"/>
          <w:szCs w:val="24"/>
        </w:rPr>
      </w:pPr>
    </w:p>
    <w:p w:rsidR="00AA4551" w:rsidRDefault="00AA4551" w:rsidP="0028016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There are 17 </w:t>
      </w:r>
      <w:proofErr w:type="gramStart"/>
      <w:r>
        <w:rPr>
          <w:sz w:val="24"/>
          <w:szCs w:val="24"/>
        </w:rPr>
        <w:t>zebra</w:t>
      </w:r>
      <w:proofErr w:type="gramEnd"/>
      <w:r>
        <w:rPr>
          <w:sz w:val="24"/>
          <w:szCs w:val="24"/>
        </w:rPr>
        <w:t xml:space="preserve"> at Yorkshire Wildlife Park.</w:t>
      </w:r>
      <w:r w:rsidR="00280160">
        <w:rPr>
          <w:sz w:val="24"/>
          <w:szCs w:val="24"/>
        </w:rPr>
        <w:t xml:space="preserve"> T</w:t>
      </w:r>
      <w:r>
        <w:rPr>
          <w:sz w:val="24"/>
          <w:szCs w:val="24"/>
        </w:rPr>
        <w:t>he 9 males weigh around 675g, and the 8 females weigh around 580g.</w:t>
      </w:r>
    </w:p>
    <w:p w:rsidR="00AA4551" w:rsidRDefault="00AA4551" w:rsidP="00AA4551">
      <w:pPr>
        <w:jc w:val="center"/>
        <w:rPr>
          <w:sz w:val="24"/>
          <w:szCs w:val="24"/>
        </w:rPr>
      </w:pPr>
      <w:r>
        <w:rPr>
          <w:sz w:val="24"/>
          <w:szCs w:val="24"/>
        </w:rPr>
        <w:t>What is the combined weight of the zebras at the park?</w:t>
      </w:r>
      <w:r w:rsidR="00280160">
        <w:rPr>
          <w:sz w:val="24"/>
          <w:szCs w:val="24"/>
        </w:rPr>
        <w:t xml:space="preserve"> </w:t>
      </w:r>
    </w:p>
    <w:p w:rsidR="00280160" w:rsidRDefault="00280160" w:rsidP="00AA4551">
      <w:pPr>
        <w:jc w:val="center"/>
        <w:rPr>
          <w:sz w:val="24"/>
          <w:szCs w:val="24"/>
        </w:rPr>
      </w:pPr>
    </w:p>
    <w:p w:rsidR="00280160" w:rsidRDefault="00280160" w:rsidP="00AA4551">
      <w:pPr>
        <w:jc w:val="center"/>
        <w:rPr>
          <w:sz w:val="24"/>
          <w:szCs w:val="24"/>
        </w:rPr>
      </w:pPr>
    </w:p>
    <w:p w:rsidR="0096277D" w:rsidRDefault="0096277D"/>
    <w:sectPr w:rsidR="0096277D" w:rsidSect="00403530">
      <w:headerReference w:type="default" r:id="rId6"/>
      <w:pgSz w:w="11906" w:h="16838"/>
      <w:pgMar w:top="1440" w:right="1440" w:bottom="1440" w:left="1440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4551" w:rsidRPr="00AA4551" w:rsidRDefault="00AA4551" w:rsidP="00AA4551">
      <w:r>
        <w:separator/>
      </w:r>
    </w:p>
  </w:endnote>
  <w:endnote w:type="continuationSeparator" w:id="0">
    <w:p w:rsidR="00AA4551" w:rsidRPr="00AA4551" w:rsidRDefault="00AA4551" w:rsidP="00AA4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4551" w:rsidRPr="00AA4551" w:rsidRDefault="00AA4551" w:rsidP="00AA4551">
      <w:r>
        <w:separator/>
      </w:r>
    </w:p>
  </w:footnote>
  <w:footnote w:type="continuationSeparator" w:id="0">
    <w:p w:rsidR="00AA4551" w:rsidRPr="00AA4551" w:rsidRDefault="00AA4551" w:rsidP="00AA45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3530" w:rsidRDefault="00DC0F3D">
    <w:pPr>
      <w:pStyle w:val="Header"/>
    </w:pPr>
  </w:p>
  <w:p w:rsidR="00403530" w:rsidRDefault="00DC0F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551"/>
    <w:rsid w:val="00280160"/>
    <w:rsid w:val="0096277D"/>
    <w:rsid w:val="00AA4551"/>
    <w:rsid w:val="00DC0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4BE8AA6"/>
  <w15:docId w15:val="{7E5FCA28-9829-4511-ADAF-F0495C6E2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4551"/>
    <w:pPr>
      <w:spacing w:after="0" w:line="240" w:lineRule="auto"/>
    </w:pPr>
    <w:rPr>
      <w:rFonts w:ascii="Comic Sans MS" w:eastAsia="Times New Roman" w:hAnsi="Comic Sans MS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45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4551"/>
    <w:rPr>
      <w:rFonts w:ascii="Comic Sans MS" w:eastAsia="Times New Roman" w:hAnsi="Comic Sans MS" w:cs="Times New Roman"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45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4551"/>
    <w:rPr>
      <w:rFonts w:ascii="Comic Sans MS" w:eastAsia="Times New Roman" w:hAnsi="Comic Sans MS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ECF5D8E5</Template>
  <TotalTime>1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Carina Dixon</cp:lastModifiedBy>
  <cp:revision>2</cp:revision>
  <dcterms:created xsi:type="dcterms:W3CDTF">2020-06-25T09:00:00Z</dcterms:created>
  <dcterms:modified xsi:type="dcterms:W3CDTF">2020-06-25T09:00:00Z</dcterms:modified>
</cp:coreProperties>
</file>